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DF7BEA" w14:textId="72B833DC" w:rsidR="002E4E0E" w:rsidRDefault="002E4E0E" w:rsidP="002E4E0E">
      <w:pPr>
        <w:tabs>
          <w:tab w:val="center" w:pos="4536"/>
          <w:tab w:val="right" w:pos="9072"/>
        </w:tabs>
        <w:rPr>
          <w:rFonts w:ascii="Verdana" w:hAnsi="Verdana"/>
          <w:b/>
        </w:rPr>
      </w:pPr>
      <w:bookmarkStart w:id="0" w:name="_GoBack"/>
      <w:bookmarkEnd w:id="0"/>
      <w:r>
        <w:rPr>
          <w:rFonts w:ascii="Verdana" w:hAnsi="Verdana"/>
          <w:b/>
        </w:rPr>
        <w:tab/>
        <w:t>Aan de kinderen van groep 8</w:t>
      </w:r>
      <w:r w:rsidRPr="009E500A">
        <w:rPr>
          <w:rFonts w:ascii="Verdana" w:hAnsi="Verdana"/>
          <w:b/>
        </w:rPr>
        <w:t>:</w:t>
      </w:r>
    </w:p>
    <w:p w14:paraId="58A185EA" w14:textId="24561CAD" w:rsidR="002E4E0E" w:rsidRPr="009E500A" w:rsidRDefault="002E4E0E" w:rsidP="002E4E0E">
      <w:pPr>
        <w:tabs>
          <w:tab w:val="center" w:pos="4536"/>
          <w:tab w:val="right" w:pos="9072"/>
        </w:tabs>
        <w:rPr>
          <w:rFonts w:ascii="Verdana" w:hAnsi="Verdana"/>
          <w:b/>
        </w:rPr>
      </w:pPr>
      <w:r>
        <w:rPr>
          <w:rFonts w:ascii="Verdana" w:hAnsi="Verdana"/>
          <w:sz w:val="22"/>
        </w:rPr>
        <w:tab/>
      </w:r>
      <w:r w:rsidRPr="009E500A">
        <w:rPr>
          <w:rFonts w:ascii="Verdana" w:hAnsi="Verdana"/>
          <w:sz w:val="22"/>
        </w:rPr>
        <w:t xml:space="preserve">Jullie leren voor </w:t>
      </w:r>
      <w:r w:rsidR="002E7972">
        <w:rPr>
          <w:rFonts w:ascii="Verdana" w:hAnsi="Verdana"/>
          <w:b/>
          <w:sz w:val="22"/>
          <w:u w:val="single"/>
        </w:rPr>
        <w:t xml:space="preserve">15 maart </w:t>
      </w:r>
      <w:r w:rsidRPr="009E500A">
        <w:rPr>
          <w:rFonts w:ascii="Verdana" w:hAnsi="Verdana"/>
          <w:sz w:val="22"/>
        </w:rPr>
        <w:t>de volgende bordrijwoorden:</w:t>
      </w:r>
    </w:p>
    <w:tbl>
      <w:tblPr>
        <w:tblW w:w="0" w:type="auto"/>
        <w:tblInd w:w="8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5"/>
        <w:gridCol w:w="3585"/>
        <w:gridCol w:w="3585"/>
      </w:tblGrid>
      <w:tr w:rsidR="002E7972" w:rsidRPr="002E357F" w14:paraId="5A95E866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501264" w14:textId="490BBBC5" w:rsidR="002E7972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DE5FA4" w14:textId="353C9F81" w:rsidR="002E7972" w:rsidRDefault="00BF7B48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catalogus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080432" w14:textId="2C46F353" w:rsidR="002E7972" w:rsidRDefault="00E77C62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E77C62">
              <w:rPr>
                <w:rFonts w:ascii="Arial" w:hAnsi="Arial" w:cs="Arial"/>
                <w:sz w:val="16"/>
                <w:szCs w:val="16"/>
              </w:rPr>
              <w:t>lijst met een opsomming van dingen</w:t>
            </w:r>
          </w:p>
        </w:tc>
      </w:tr>
      <w:tr w:rsidR="002E7972" w:rsidRPr="002E357F" w14:paraId="32F36D72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8BBA86F" w14:textId="4B3EC4B2" w:rsidR="002E7972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3985D0" w14:textId="6D199134" w:rsidR="002E7972" w:rsidRDefault="00BF7B48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satelliet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CF4E16" w14:textId="52F98472" w:rsidR="002E7972" w:rsidRDefault="00E77C62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E77C62">
              <w:rPr>
                <w:rFonts w:ascii="Arial" w:hAnsi="Arial" w:cs="Arial"/>
                <w:sz w:val="16"/>
                <w:szCs w:val="16"/>
              </w:rPr>
              <w:t>onbemand ruimtevaartuig dat buiten de dampkring om de aarde draait</w:t>
            </w:r>
          </w:p>
        </w:tc>
      </w:tr>
      <w:tr w:rsidR="002E7972" w:rsidRPr="002E357F" w14:paraId="332F297D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1AAD6D" w14:textId="7D617846" w:rsidR="002E7972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7C2E5A" w14:textId="6DC53022" w:rsidR="002E7972" w:rsidRDefault="00BF7B48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accommodatie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0B00EC" w14:textId="1DE5C751" w:rsidR="002E7972" w:rsidRDefault="00E77C62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E77C62">
              <w:rPr>
                <w:rFonts w:ascii="Arial" w:hAnsi="Arial" w:cs="Arial"/>
                <w:sz w:val="16"/>
                <w:szCs w:val="16"/>
              </w:rPr>
              <w:t>ruimte en wat verder nodig is voor een bepaald doel</w:t>
            </w:r>
          </w:p>
        </w:tc>
      </w:tr>
      <w:tr w:rsidR="002E7972" w:rsidRPr="002E357F" w14:paraId="1EE2EE3C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910C41" w14:textId="5D0D4899" w:rsidR="002E7972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8FF134" w14:textId="701EFC7D" w:rsidR="002E7972" w:rsidRDefault="00BF7B48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directie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253EB1" w14:textId="79C58CBD" w:rsidR="002E7972" w:rsidRDefault="00E77C62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E77C62">
              <w:rPr>
                <w:rFonts w:ascii="Arial" w:hAnsi="Arial" w:cs="Arial"/>
                <w:sz w:val="16"/>
                <w:szCs w:val="16"/>
              </w:rPr>
              <w:t>groep mensen die samen de baas zijn van een bedrijf of instelling</w:t>
            </w:r>
          </w:p>
        </w:tc>
      </w:tr>
      <w:tr w:rsidR="002E7972" w:rsidRPr="002E357F" w14:paraId="3DCB498B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2CB7416" w14:textId="5FDC4A22" w:rsidR="002E7972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315C09" w14:textId="0949CFEE" w:rsidR="002E7972" w:rsidRDefault="00BF7B48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excuses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A4C2A1" w14:textId="09E0577C" w:rsidR="002E7972" w:rsidRPr="00A5157A" w:rsidRDefault="00E77C62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E77C62">
              <w:rPr>
                <w:rFonts w:ascii="Arial" w:hAnsi="Arial" w:cs="Arial"/>
                <w:sz w:val="16"/>
                <w:szCs w:val="16"/>
              </w:rPr>
              <w:t>wat je zegt als je ergens spijt van hebt</w:t>
            </w:r>
          </w:p>
        </w:tc>
      </w:tr>
      <w:tr w:rsidR="008E63FC" w:rsidRPr="002E357F" w14:paraId="5B2257B1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C4E14F" w14:textId="38C97A34" w:rsidR="008E63FC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6.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048AB0" w14:textId="114559B3" w:rsidR="008E63FC" w:rsidRDefault="008E63FC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formulering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494680" w14:textId="55E3F945" w:rsidR="008E63FC" w:rsidRDefault="00A5157A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A5157A">
              <w:rPr>
                <w:rFonts w:ascii="Arial" w:hAnsi="Arial" w:cs="Arial"/>
                <w:sz w:val="16"/>
                <w:szCs w:val="16"/>
              </w:rPr>
              <w:t>woorden die je gebruikt om iets te zeggen</w:t>
            </w:r>
          </w:p>
        </w:tc>
      </w:tr>
      <w:tr w:rsidR="008E63FC" w:rsidRPr="002E357F" w14:paraId="6664D97C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67965B" w14:textId="5D2956C5" w:rsidR="008E63FC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7.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FFF2A9" w14:textId="35F559AC" w:rsidR="008E63FC" w:rsidRDefault="008E63FC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vitaminen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0CE975" w14:textId="53FE5670" w:rsidR="008E63FC" w:rsidRDefault="00A5157A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A5157A">
              <w:rPr>
                <w:rFonts w:ascii="Arial" w:hAnsi="Arial" w:cs="Arial"/>
                <w:sz w:val="16"/>
                <w:szCs w:val="16"/>
              </w:rPr>
              <w:t>organische stof die planten, dieren en mensen gezond houdt</w:t>
            </w:r>
          </w:p>
        </w:tc>
      </w:tr>
      <w:tr w:rsidR="008E63FC" w:rsidRPr="002E357F" w14:paraId="2AEDE9CF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A032298" w14:textId="174B536E" w:rsidR="008E63FC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8.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52DC1D" w14:textId="2C3262D1" w:rsidR="008E63FC" w:rsidRDefault="008E63FC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ingrediënten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D31588" w14:textId="384B8CEE" w:rsidR="008E63FC" w:rsidRDefault="00A5157A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A5157A">
              <w:rPr>
                <w:rFonts w:ascii="Arial" w:hAnsi="Arial" w:cs="Arial"/>
                <w:sz w:val="16"/>
                <w:szCs w:val="16"/>
              </w:rPr>
              <w:t>bestanddeel van een gerecht, wat je nodig hebt volgens het recept</w:t>
            </w:r>
          </w:p>
        </w:tc>
      </w:tr>
      <w:tr w:rsidR="008E63FC" w:rsidRPr="002E357F" w14:paraId="3FA8BAA1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41A02B5" w14:textId="1FC059F8" w:rsidR="008E63FC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9.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E6898E" w14:textId="4C92E393" w:rsidR="008E63FC" w:rsidRDefault="008E63FC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automatisering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380871" w14:textId="10DD5096" w:rsidR="008E63FC" w:rsidRDefault="00A5157A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A5157A">
              <w:rPr>
                <w:rFonts w:ascii="Arial" w:hAnsi="Arial" w:cs="Arial"/>
                <w:sz w:val="16"/>
                <w:szCs w:val="16"/>
              </w:rPr>
              <w:t>het automatisch maken, bijv. door het gebruik van computers</w:t>
            </w:r>
          </w:p>
        </w:tc>
      </w:tr>
      <w:tr w:rsidR="008E63FC" w:rsidRPr="002E357F" w14:paraId="6B6524D2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2453A19" w14:textId="0893A3DA" w:rsidR="008E63FC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10.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D2C1C6" w14:textId="33B12774" w:rsidR="008E63FC" w:rsidRDefault="008E63FC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tegelijkertijd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60A9F6" w14:textId="037763B9" w:rsidR="008E63FC" w:rsidRPr="002934FE" w:rsidRDefault="00A5157A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A5157A">
              <w:rPr>
                <w:rFonts w:ascii="Arial" w:hAnsi="Arial" w:cs="Arial"/>
                <w:sz w:val="16"/>
                <w:szCs w:val="16"/>
              </w:rPr>
              <w:t>op hetzelfde moment of in dezelfde periode</w:t>
            </w:r>
          </w:p>
        </w:tc>
      </w:tr>
      <w:tr w:rsidR="00870334" w:rsidRPr="002E357F" w14:paraId="4375D19E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505E8B" w14:textId="33C39186" w:rsidR="00870334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47B817" w14:textId="5FEDEFB8" w:rsidR="00870334" w:rsidRDefault="00D00C51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illusie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6E09AC" w14:textId="7A363FEF" w:rsidR="00870334" w:rsidRDefault="002934FE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2934FE">
              <w:rPr>
                <w:rFonts w:ascii="Arial" w:hAnsi="Arial" w:cs="Arial"/>
                <w:sz w:val="16"/>
                <w:szCs w:val="16"/>
              </w:rPr>
              <w:t>gedachte die te mooi is om reëel te zijn</w:t>
            </w:r>
          </w:p>
        </w:tc>
      </w:tr>
      <w:tr w:rsidR="00870334" w:rsidRPr="002E357F" w14:paraId="2B714A68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A294A9" w14:textId="5C21C34A" w:rsidR="00870334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2DCF5E" w14:textId="1BEA10F7" w:rsidR="00870334" w:rsidRDefault="00D00C51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saxofoon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7916EC" w14:textId="32E23878" w:rsidR="00870334" w:rsidRDefault="002934FE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2934FE">
              <w:rPr>
                <w:rFonts w:ascii="Arial" w:hAnsi="Arial" w:cs="Arial"/>
                <w:sz w:val="16"/>
                <w:szCs w:val="16"/>
              </w:rPr>
              <w:t>koperen blaasinstrument</w:t>
            </w:r>
          </w:p>
        </w:tc>
      </w:tr>
      <w:tr w:rsidR="00870334" w:rsidRPr="002E357F" w14:paraId="724F9536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004218" w14:textId="06136E8A" w:rsidR="00870334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F47579" w14:textId="719BDCC0" w:rsidR="00870334" w:rsidRDefault="00D00C51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propaganda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4B8C3B" w14:textId="4A31C1C7" w:rsidR="00870334" w:rsidRDefault="002934FE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2934FE">
              <w:rPr>
                <w:rFonts w:ascii="Arial" w:hAnsi="Arial" w:cs="Arial"/>
                <w:sz w:val="16"/>
                <w:szCs w:val="16"/>
              </w:rPr>
              <w:t>reclame voor ideeën of activiteiten</w:t>
            </w:r>
          </w:p>
        </w:tc>
      </w:tr>
      <w:tr w:rsidR="00870334" w:rsidRPr="002E357F" w14:paraId="6602472F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738F20" w14:textId="495AB342" w:rsidR="00870334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469CA9" w14:textId="0289690B" w:rsidR="00870334" w:rsidRDefault="00D00C51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commissaris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F4D7A9" w14:textId="353627FB" w:rsidR="00870334" w:rsidRDefault="002934FE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2934FE">
              <w:rPr>
                <w:rFonts w:ascii="Arial" w:hAnsi="Arial" w:cs="Arial"/>
                <w:sz w:val="16"/>
                <w:szCs w:val="16"/>
              </w:rPr>
              <w:t>hoge functie bij de politie</w:t>
            </w:r>
          </w:p>
        </w:tc>
      </w:tr>
      <w:tr w:rsidR="00870334" w:rsidRPr="002E357F" w14:paraId="527EFBE0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0291A5" w14:textId="1B1CC978" w:rsidR="00870334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9A2821" w14:textId="7ADA1B31" w:rsidR="00870334" w:rsidRDefault="00D00C51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evangelie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0254E0" w14:textId="24C8508F" w:rsidR="00870334" w:rsidRPr="00333AAF" w:rsidRDefault="002934FE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2934FE">
              <w:rPr>
                <w:rFonts w:ascii="Arial" w:hAnsi="Arial" w:cs="Arial"/>
                <w:sz w:val="16"/>
                <w:szCs w:val="16"/>
              </w:rPr>
              <w:t>leer en leven van Jezus zoals beschreven in het Nieuwe Testament</w:t>
            </w:r>
          </w:p>
        </w:tc>
      </w:tr>
      <w:tr w:rsidR="002569A9" w:rsidRPr="002E357F" w14:paraId="0C1F2F13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730B7E7" w14:textId="7B9B9163" w:rsidR="002569A9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16.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0C0E42" w14:textId="671649CE" w:rsidR="002569A9" w:rsidRDefault="00F538E2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betekenissen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8BBEB1" w14:textId="3C86D8CF" w:rsidR="002569A9" w:rsidRDefault="00333AAF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333AAF">
              <w:rPr>
                <w:rFonts w:ascii="Arial" w:hAnsi="Arial" w:cs="Arial"/>
                <w:sz w:val="16"/>
                <w:szCs w:val="16"/>
              </w:rPr>
              <w:t>wat je met iets bedoelt, de inhoud</w:t>
            </w:r>
          </w:p>
        </w:tc>
      </w:tr>
      <w:tr w:rsidR="002569A9" w:rsidRPr="002E357F" w14:paraId="53CC05CF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C4287EA" w14:textId="1DF95576" w:rsidR="002569A9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17.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64E7C3" w14:textId="5FA563B7" w:rsidR="002569A9" w:rsidRDefault="00F538E2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grinniken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1BEFD2" w14:textId="5FEEF5A8" w:rsidR="002569A9" w:rsidRDefault="00333AAF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333AAF">
              <w:rPr>
                <w:rFonts w:ascii="Arial" w:hAnsi="Arial" w:cs="Arial"/>
                <w:sz w:val="16"/>
                <w:szCs w:val="16"/>
              </w:rPr>
              <w:t>zachtjes lachen met een grijns</w:t>
            </w:r>
          </w:p>
        </w:tc>
      </w:tr>
      <w:tr w:rsidR="002569A9" w:rsidRPr="002E357F" w14:paraId="1CEC7C5C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19D291" w14:textId="31181814" w:rsidR="002569A9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18.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AFD7C6" w14:textId="1FD48582" w:rsidR="002569A9" w:rsidRDefault="00F538E2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detail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F58B44" w14:textId="4744E41A" w:rsidR="002569A9" w:rsidRDefault="00333AAF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333AAF">
              <w:rPr>
                <w:rFonts w:ascii="Arial" w:hAnsi="Arial" w:cs="Arial"/>
                <w:sz w:val="16"/>
                <w:szCs w:val="16"/>
              </w:rPr>
              <w:t>klein onderdeel van een geheel</w:t>
            </w:r>
          </w:p>
        </w:tc>
      </w:tr>
      <w:tr w:rsidR="002569A9" w:rsidRPr="002E357F" w14:paraId="2338009E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6721746" w14:textId="01A83A1C" w:rsidR="002569A9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19.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F39678" w14:textId="680E8C93" w:rsidR="002569A9" w:rsidRDefault="00F538E2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vonnissen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E062B9" w14:textId="09A67F3B" w:rsidR="002569A9" w:rsidRDefault="00333AAF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333AAF">
              <w:rPr>
                <w:rFonts w:ascii="Arial" w:hAnsi="Arial" w:cs="Arial"/>
                <w:sz w:val="16"/>
                <w:szCs w:val="16"/>
              </w:rPr>
              <w:t>(in een rechtszaak) een oordeel uitspreken over</w:t>
            </w:r>
          </w:p>
        </w:tc>
      </w:tr>
      <w:tr w:rsidR="002569A9" w:rsidRPr="002E357F" w14:paraId="7F5E610F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89F3B96" w14:textId="2733B43C" w:rsidR="002569A9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20.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BDDB02" w14:textId="1B378E55" w:rsidR="002569A9" w:rsidRDefault="00F538E2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interesse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87BCAE" w14:textId="0AF82586" w:rsidR="002569A9" w:rsidRPr="006231C7" w:rsidRDefault="00333AAF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333AAF">
              <w:rPr>
                <w:rFonts w:ascii="Arial" w:hAnsi="Arial" w:cs="Arial"/>
                <w:sz w:val="16"/>
                <w:szCs w:val="16"/>
              </w:rPr>
              <w:t>toestand dat je iets of iemand interessant vindt</w:t>
            </w:r>
          </w:p>
        </w:tc>
      </w:tr>
      <w:tr w:rsidR="002E4E0E" w:rsidRPr="002E357F" w14:paraId="1DA96FB5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9B4DE8" w14:textId="7E1E0608" w:rsidR="002E4E0E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088656" w14:textId="77777777" w:rsidR="002E4E0E" w:rsidRDefault="002E4E0E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defensie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166EE7" w14:textId="77777777" w:rsidR="002E4E0E" w:rsidRPr="00556602" w:rsidRDefault="002E4E0E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6231C7">
              <w:rPr>
                <w:rFonts w:ascii="Arial" w:hAnsi="Arial" w:cs="Arial"/>
                <w:sz w:val="16"/>
                <w:szCs w:val="16"/>
              </w:rPr>
              <w:t>verdediging</w:t>
            </w:r>
          </w:p>
        </w:tc>
      </w:tr>
      <w:tr w:rsidR="002E4E0E" w:rsidRPr="002E357F" w14:paraId="7865D7AC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82F39CA" w14:textId="42A0C081" w:rsidR="002E4E0E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C8B55B" w14:textId="77777777" w:rsidR="002E4E0E" w:rsidRDefault="002E4E0E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leraressen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E215AA" w14:textId="77777777" w:rsidR="002E4E0E" w:rsidRPr="00556602" w:rsidRDefault="002E4E0E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6231C7">
              <w:rPr>
                <w:rFonts w:ascii="Arial" w:hAnsi="Arial" w:cs="Arial"/>
                <w:sz w:val="16"/>
                <w:szCs w:val="16"/>
              </w:rPr>
              <w:t>vrouw</w:t>
            </w:r>
            <w:r>
              <w:rPr>
                <w:rFonts w:ascii="Arial" w:hAnsi="Arial" w:cs="Arial"/>
                <w:sz w:val="16"/>
                <w:szCs w:val="16"/>
              </w:rPr>
              <w:t>en die les geven</w:t>
            </w:r>
            <w:r w:rsidRPr="006231C7">
              <w:rPr>
                <w:rFonts w:ascii="Arial" w:hAnsi="Arial" w:cs="Arial"/>
                <w:sz w:val="16"/>
                <w:szCs w:val="16"/>
              </w:rPr>
              <w:t xml:space="preserve"> in het lager of middelbaar onderwijs</w:t>
            </w:r>
          </w:p>
        </w:tc>
      </w:tr>
      <w:tr w:rsidR="002E4E0E" w:rsidRPr="002E357F" w14:paraId="2A18B20C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60FD52C" w14:textId="4E9B9B12" w:rsidR="002E4E0E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71E435" w14:textId="77777777" w:rsidR="002E4E0E" w:rsidRDefault="002E4E0E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abonnement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4C9C66" w14:textId="77777777" w:rsidR="002E4E0E" w:rsidRPr="00556602" w:rsidRDefault="002E4E0E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6231C7">
              <w:rPr>
                <w:rFonts w:ascii="Arial" w:hAnsi="Arial" w:cs="Arial"/>
                <w:sz w:val="16"/>
                <w:szCs w:val="16"/>
              </w:rPr>
              <w:t>situatie of bewijs dat je abonnee bent</w:t>
            </w:r>
          </w:p>
        </w:tc>
      </w:tr>
      <w:tr w:rsidR="002E4E0E" w:rsidRPr="002E357F" w14:paraId="490F7597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0734AA8" w14:textId="64710042" w:rsidR="002E4E0E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03CFC5" w14:textId="77777777" w:rsidR="002E4E0E" w:rsidRDefault="002E4E0E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commerciële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469002" w14:textId="77777777" w:rsidR="002E4E0E" w:rsidRPr="00556602" w:rsidRDefault="002E4E0E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6231C7">
              <w:rPr>
                <w:rFonts w:ascii="Arial" w:hAnsi="Arial" w:cs="Arial"/>
                <w:sz w:val="16"/>
                <w:szCs w:val="16"/>
              </w:rPr>
              <w:t>met het doel om geld te verdienen</w:t>
            </w:r>
          </w:p>
        </w:tc>
      </w:tr>
      <w:tr w:rsidR="002E4E0E" w:rsidRPr="002E357F" w14:paraId="5B1D8247" w14:textId="77777777" w:rsidTr="00051C18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1F0C07" w14:textId="2D145BEC" w:rsidR="002E4E0E" w:rsidRDefault="002E7972" w:rsidP="00051C18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1D5124" w14:textId="77777777" w:rsidR="002E4E0E" w:rsidRDefault="002E4E0E" w:rsidP="00051C18">
            <w:pPr>
              <w:textAlignment w:val="baseline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accent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BEC1CC" w14:textId="77777777" w:rsidR="002E4E0E" w:rsidRPr="00556602" w:rsidRDefault="002E4E0E" w:rsidP="00051C18">
            <w:pPr>
              <w:shd w:val="clear" w:color="auto" w:fill="FFFFFF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6231C7">
              <w:rPr>
                <w:rFonts w:ascii="Arial" w:hAnsi="Arial" w:cs="Arial"/>
                <w:sz w:val="16"/>
                <w:szCs w:val="16"/>
              </w:rPr>
              <w:t>plaats die nadruk krijgt</w:t>
            </w:r>
          </w:p>
        </w:tc>
      </w:tr>
    </w:tbl>
    <w:p w14:paraId="41CEC99C" w14:textId="77777777" w:rsidR="002E4E0E" w:rsidRDefault="002E4E0E" w:rsidP="002E4E0E">
      <w:pPr>
        <w:ind w:left="708"/>
        <w:textAlignment w:val="baseline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</w:t>
      </w:r>
      <w:r w:rsidRPr="009E500A">
        <w:rPr>
          <w:rFonts w:ascii="Verdana" w:hAnsi="Verdana"/>
          <w:sz w:val="22"/>
          <w:szCs w:val="22"/>
        </w:rPr>
        <w:t xml:space="preserve">De bordrijwoorden zijn terug vinden op de site </w:t>
      </w:r>
      <w:hyperlink r:id="rId9" w:history="1">
        <w:r w:rsidRPr="009E500A">
          <w:rPr>
            <w:rFonts w:ascii="Verdana" w:hAnsi="Verdana"/>
            <w:color w:val="0563C1"/>
            <w:sz w:val="22"/>
            <w:szCs w:val="22"/>
            <w:u w:val="single"/>
          </w:rPr>
          <w:t>www.kjs-heerjansdam.nl</w:t>
        </w:r>
      </w:hyperlink>
      <w:r w:rsidRPr="009E500A">
        <w:rPr>
          <w:rFonts w:ascii="Verdana" w:hAnsi="Verdana"/>
          <w:color w:val="0563C1"/>
          <w:sz w:val="22"/>
          <w:szCs w:val="22"/>
          <w:u w:val="single"/>
        </w:rPr>
        <w:t xml:space="preserve"> </w:t>
      </w:r>
      <w:r w:rsidRPr="009E500A">
        <w:rPr>
          <w:rFonts w:ascii="Verdana" w:hAnsi="Verdana"/>
          <w:sz w:val="22"/>
          <w:szCs w:val="22"/>
        </w:rPr>
        <w:t xml:space="preserve">op de </w:t>
      </w:r>
      <w:r>
        <w:rPr>
          <w:rFonts w:ascii="Verdana" w:hAnsi="Verdana"/>
          <w:sz w:val="22"/>
          <w:szCs w:val="22"/>
        </w:rPr>
        <w:t xml:space="preserve">     </w:t>
      </w:r>
    </w:p>
    <w:p w14:paraId="705DBF62" w14:textId="2275CF7B" w:rsidR="002E4E0E" w:rsidRPr="002E357F" w:rsidRDefault="002E4E0E" w:rsidP="002E4E0E">
      <w:pPr>
        <w:ind w:left="708"/>
        <w:textAlignment w:val="baseline"/>
      </w:pPr>
      <w:r>
        <w:rPr>
          <w:rFonts w:ascii="Verdana" w:hAnsi="Verdana"/>
          <w:sz w:val="22"/>
          <w:szCs w:val="22"/>
        </w:rPr>
        <w:t xml:space="preserve">  </w:t>
      </w:r>
      <w:r w:rsidRPr="009E500A">
        <w:rPr>
          <w:rFonts w:ascii="Verdana" w:hAnsi="Verdana"/>
          <w:sz w:val="22"/>
          <w:szCs w:val="22"/>
        </w:rPr>
        <w:t xml:space="preserve">groepspagina van groep </w:t>
      </w:r>
      <w:r>
        <w:rPr>
          <w:rFonts w:ascii="Verdana" w:hAnsi="Verdana"/>
          <w:sz w:val="22"/>
          <w:szCs w:val="22"/>
        </w:rPr>
        <w:t>8</w:t>
      </w:r>
      <w:r w:rsidRPr="009E500A">
        <w:rPr>
          <w:rFonts w:ascii="Verdana" w:hAnsi="Verdana"/>
          <w:sz w:val="22"/>
          <w:szCs w:val="22"/>
        </w:rPr>
        <w:t xml:space="preserve">. </w:t>
      </w:r>
      <w:r>
        <w:rPr>
          <w:rFonts w:ascii="Verdana" w:hAnsi="Verdana"/>
          <w:sz w:val="22"/>
          <w:szCs w:val="22"/>
        </w:rPr>
        <w:t>Succes! Juf Jeannine en juf Jolanda</w:t>
      </w:r>
      <w:r w:rsidRPr="009E500A">
        <w:rPr>
          <w:rFonts w:ascii="Verdana" w:hAnsi="Verdana"/>
          <w:sz w:val="22"/>
          <w:szCs w:val="22"/>
        </w:rPr>
        <w:t xml:space="preserve"> </w:t>
      </w:r>
    </w:p>
    <w:p w14:paraId="5784149A" w14:textId="77777777" w:rsidR="002E4E0E" w:rsidRPr="002E357F" w:rsidRDefault="002E4E0E" w:rsidP="002E4E0E">
      <w:pPr>
        <w:pStyle w:val="036"/>
        <w:tabs>
          <w:tab w:val="clear" w:pos="6560"/>
          <w:tab w:val="left" w:pos="1418"/>
        </w:tabs>
        <w:ind w:left="284"/>
        <w:rPr>
          <w:rFonts w:ascii="Verdana" w:hAnsi="Verdana" w:cs="Arial"/>
          <w:sz w:val="18"/>
          <w:szCs w:val="18"/>
        </w:rPr>
      </w:pPr>
    </w:p>
    <w:p w14:paraId="0117377C" w14:textId="77777777" w:rsidR="002E4E0E" w:rsidRPr="00C42891" w:rsidRDefault="002E4E0E" w:rsidP="002E4E0E">
      <w:pPr>
        <w:rPr>
          <w:szCs w:val="18"/>
        </w:rPr>
      </w:pPr>
      <w:r>
        <w:rPr>
          <w:szCs w:val="18"/>
        </w:rPr>
        <w:lastRenderedPageBreak/>
        <w:tab/>
      </w:r>
    </w:p>
    <w:p w14:paraId="7E05E960" w14:textId="77777777" w:rsidR="00AB3A4B" w:rsidRDefault="00AB3A4B" w:rsidP="00AB3A4B">
      <w:pPr>
        <w:pStyle w:val="036"/>
        <w:tabs>
          <w:tab w:val="clear" w:pos="6560"/>
          <w:tab w:val="left" w:pos="1418"/>
        </w:tabs>
        <w:ind w:left="284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</w:p>
    <w:p w14:paraId="7E05E961" w14:textId="77777777" w:rsidR="00AB3A4B" w:rsidRDefault="00AB3A4B" w:rsidP="00AB3A4B">
      <w:pPr>
        <w:pStyle w:val="000"/>
        <w:ind w:left="284"/>
        <w:rPr>
          <w:rFonts w:ascii="Verdana" w:hAnsi="Verdana" w:cs="Arial"/>
          <w:sz w:val="18"/>
          <w:szCs w:val="18"/>
        </w:rPr>
      </w:pPr>
    </w:p>
    <w:p w14:paraId="7E05E962" w14:textId="77777777" w:rsidR="00AB3A4B" w:rsidRDefault="00AB3A4B" w:rsidP="00AB3A4B">
      <w:pPr>
        <w:pStyle w:val="000"/>
        <w:ind w:left="284"/>
        <w:rPr>
          <w:rFonts w:ascii="Verdana" w:hAnsi="Verdana" w:cs="Arial"/>
          <w:sz w:val="18"/>
          <w:szCs w:val="18"/>
        </w:rPr>
      </w:pPr>
    </w:p>
    <w:p w14:paraId="7E05E963" w14:textId="77777777" w:rsidR="00AB3A4B" w:rsidRDefault="00AB3A4B" w:rsidP="00AB3A4B">
      <w:pPr>
        <w:pStyle w:val="000"/>
        <w:ind w:left="284"/>
        <w:rPr>
          <w:rFonts w:ascii="Verdana" w:hAnsi="Verdana" w:cs="Arial"/>
          <w:sz w:val="18"/>
          <w:szCs w:val="18"/>
        </w:rPr>
      </w:pPr>
    </w:p>
    <w:p w14:paraId="7E05E964" w14:textId="77777777" w:rsidR="00AB3A4B" w:rsidRDefault="00AB3A4B" w:rsidP="00AB3A4B">
      <w:pPr>
        <w:pStyle w:val="000"/>
        <w:ind w:left="284"/>
        <w:rPr>
          <w:rFonts w:ascii="Verdana" w:hAnsi="Verdana" w:cs="Arial"/>
          <w:sz w:val="18"/>
          <w:szCs w:val="18"/>
        </w:rPr>
      </w:pPr>
    </w:p>
    <w:p w14:paraId="7E05E965" w14:textId="77777777" w:rsidR="00AB3A4B" w:rsidRPr="00C54443" w:rsidRDefault="00AB3A4B" w:rsidP="00AB3A4B">
      <w:pPr>
        <w:pStyle w:val="000"/>
        <w:ind w:left="284"/>
        <w:rPr>
          <w:rFonts w:ascii="Verdana" w:hAnsi="Verdana" w:cs="Arial"/>
          <w:sz w:val="18"/>
          <w:szCs w:val="18"/>
        </w:rPr>
      </w:pPr>
    </w:p>
    <w:p w14:paraId="7E05E966" w14:textId="77777777" w:rsidR="00AB3A4B" w:rsidRPr="00C54443" w:rsidRDefault="00AB3A4B" w:rsidP="00AB3A4B">
      <w:pPr>
        <w:ind w:left="284"/>
        <w:rPr>
          <w:rFonts w:ascii="Verdana" w:hAnsi="Verdana"/>
          <w:sz w:val="18"/>
          <w:szCs w:val="18"/>
        </w:rPr>
      </w:pPr>
    </w:p>
    <w:p w14:paraId="7E05E967" w14:textId="77777777" w:rsidR="00AB3A4B" w:rsidRPr="00C54443" w:rsidRDefault="00AB3A4B" w:rsidP="00AB3A4B">
      <w:pPr>
        <w:rPr>
          <w:rFonts w:ascii="Verdana" w:hAnsi="Verdana"/>
          <w:sz w:val="18"/>
          <w:szCs w:val="18"/>
        </w:rPr>
      </w:pPr>
    </w:p>
    <w:p w14:paraId="7E05E968" w14:textId="77777777" w:rsidR="00AB3A4B" w:rsidRPr="006360AC" w:rsidRDefault="00AB3A4B" w:rsidP="00AB3A4B">
      <w:pPr>
        <w:pStyle w:val="Voettekst"/>
        <w:tabs>
          <w:tab w:val="clear" w:pos="9072"/>
          <w:tab w:val="right" w:pos="9582"/>
          <w:tab w:val="center" w:pos="9639"/>
        </w:tabs>
        <w:rPr>
          <w:rFonts w:ascii="Calibri" w:hAnsi="Calibri"/>
          <w:color w:val="0070C0"/>
          <w:sz w:val="16"/>
          <w:szCs w:val="16"/>
        </w:rPr>
      </w:pPr>
    </w:p>
    <w:p w14:paraId="7E05E969" w14:textId="77777777" w:rsidR="00AB3A4B" w:rsidRPr="00C54443" w:rsidRDefault="00AB3A4B" w:rsidP="00AB3A4B">
      <w:pPr>
        <w:rPr>
          <w:rFonts w:ascii="Verdana" w:hAnsi="Verdana"/>
          <w:sz w:val="18"/>
          <w:szCs w:val="18"/>
        </w:rPr>
      </w:pPr>
    </w:p>
    <w:p w14:paraId="7E05E96A" w14:textId="77777777" w:rsidR="006A5E24" w:rsidRDefault="006A5E24"/>
    <w:sectPr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05E96D" w14:textId="77777777" w:rsidR="006A5E24" w:rsidRDefault="006A5E24">
      <w:r>
        <w:separator/>
      </w:r>
    </w:p>
  </w:endnote>
  <w:endnote w:type="continuationSeparator" w:id="0">
    <w:p w14:paraId="7E05E96E" w14:textId="77777777" w:rsidR="006A5E24" w:rsidRDefault="006A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5E971" w14:textId="77777777" w:rsidR="006A5E24" w:rsidRDefault="006A5E2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5E972" w14:textId="77777777" w:rsidR="006A5E24" w:rsidRPr="006360AC" w:rsidRDefault="006A5E24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6A5E24" w:rsidRPr="00273DD3" w:rsidRDefault="006A5E24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6A5E24" w:rsidRPr="00273DD3" w:rsidRDefault="006A5E24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6A5E24" w:rsidRPr="00273DD3" w:rsidRDefault="006A5E24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6A5E24" w:rsidRPr="00273DD3" w:rsidRDefault="006A5E24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6A5E24" w:rsidRPr="00273DD3" w:rsidRDefault="006A5E24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6A5E24" w:rsidRPr="00273DD3" w:rsidRDefault="006A5E24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6A5E24" w:rsidRPr="00273DD3" w:rsidRDefault="006A5E24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6A5E24" w:rsidRPr="00273DD3" w:rsidRDefault="006A5E24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6A5E24" w:rsidRPr="00273DD3" w:rsidRDefault="006A5E24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6A5E24" w:rsidRPr="00273DD3" w:rsidRDefault="006A5E24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5E974" w14:textId="77777777" w:rsidR="006A5E24" w:rsidRDefault="006A5E2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05E96B" w14:textId="77777777" w:rsidR="006A5E24" w:rsidRDefault="006A5E24">
      <w:r>
        <w:separator/>
      </w:r>
    </w:p>
  </w:footnote>
  <w:footnote w:type="continuationSeparator" w:id="0">
    <w:p w14:paraId="7E05E96C" w14:textId="77777777" w:rsidR="006A5E24" w:rsidRDefault="006A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5E96F" w14:textId="77777777" w:rsidR="006A5E24" w:rsidRDefault="006A5E2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5E970" w14:textId="1F4337C5" w:rsidR="006A5E24" w:rsidRDefault="006A5E24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5E973" w14:textId="77777777" w:rsidR="006A5E24" w:rsidRDefault="006A5E2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264"/>
    <w:rsid w:val="002569A9"/>
    <w:rsid w:val="002934FE"/>
    <w:rsid w:val="002E4E0E"/>
    <w:rsid w:val="002E7972"/>
    <w:rsid w:val="00310FC2"/>
    <w:rsid w:val="00333AAF"/>
    <w:rsid w:val="00413264"/>
    <w:rsid w:val="005D78F9"/>
    <w:rsid w:val="006A5E24"/>
    <w:rsid w:val="00870334"/>
    <w:rsid w:val="008E63FC"/>
    <w:rsid w:val="00A5157A"/>
    <w:rsid w:val="00AB3A4B"/>
    <w:rsid w:val="00AB6DA5"/>
    <w:rsid w:val="00BF7B48"/>
    <w:rsid w:val="00C57C9B"/>
    <w:rsid w:val="00D00C51"/>
    <w:rsid w:val="00E00CCA"/>
    <w:rsid w:val="00E72D05"/>
    <w:rsid w:val="00E77C62"/>
    <w:rsid w:val="00F538E2"/>
    <w:rsid w:val="00FF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6" ma:contentTypeDescription="Create a new document." ma:contentTypeScope="" ma:versionID="89ecc96cd121af16591351b4aaff0640">
  <xsd:schema xmlns:xsd="http://www.w3.org/2001/XMLSchema" xmlns:xs="http://www.w3.org/2001/XMLSchema" xmlns:p="http://schemas.microsoft.com/office/2006/metadata/properties" xmlns:ns2="08184079-80ac-4973-b90a-1170226cbaa8" targetNamespace="http://schemas.microsoft.com/office/2006/metadata/properties" ma:root="true" ma:fieldsID="f753d8c0678945a3c72ce32af2e87dab" ns2:_="">
    <xsd:import namespace="08184079-80ac-4973-b90a-1170226cba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1B0E6E-8AA4-486C-BB78-AEF1D789C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F6358E-602B-46CF-8CEE-687B7EB7E4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63DFF5-3568-4582-BAD2-76C633F52965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08184079-80ac-4973-b90a-1170226cbaa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D3D88AE2</Template>
  <TotalTime>1</TotalTime>
  <Pages>2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Jolanda Noordermeer</cp:lastModifiedBy>
  <cp:revision>2</cp:revision>
  <dcterms:created xsi:type="dcterms:W3CDTF">2019-03-06T14:15:00Z</dcterms:created>
  <dcterms:modified xsi:type="dcterms:W3CDTF">2019-03-06T14:15:00Z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</Properties>
</file>